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5F36F1" w14:paraId="1F96766E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F856380" w14:textId="77777777" w:rsidR="00E77B5E" w:rsidRPr="005F36F1" w:rsidRDefault="00450740" w:rsidP="00AE68A8">
            <w:r>
              <w:rPr>
                <w:noProof/>
              </w:rPr>
              <w:drawing>
                <wp:inline distT="0" distB="0" distL="0" distR="0" wp14:anchorId="5E806C21" wp14:editId="7FC11755">
                  <wp:extent cx="1630267" cy="153416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73" cy="154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B46F227" w14:textId="77777777" w:rsidR="00E77B5E" w:rsidRPr="005F36F1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5BC4950A" w14:textId="77777777" w:rsidR="00E77B5E" w:rsidRPr="005F36F1" w:rsidRDefault="00D90E68" w:rsidP="00AE68A8">
            <w:pPr>
              <w:pStyle w:val="af"/>
            </w:pPr>
            <w:r>
              <w:t>Благотворительному общественному объединению</w:t>
            </w:r>
            <w:r w:rsidR="00E77B5E" w:rsidRPr="005F36F1">
              <w:rPr>
                <w:lang w:bidi="ru-RU"/>
              </w:rPr>
              <w:br/>
            </w:r>
            <w:r>
              <w:t>«Мир без границ» - 20 лет</w:t>
            </w:r>
            <w:r w:rsidR="00450740">
              <w:t>!</w:t>
            </w:r>
          </w:p>
        </w:tc>
      </w:tr>
      <w:tr w:rsidR="00E77B5E" w:rsidRPr="005F36F1" w14:paraId="178E6040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6A4A0C9C" w14:textId="77777777" w:rsidR="00E77B5E" w:rsidRPr="005F36F1" w:rsidRDefault="00E77B5E" w:rsidP="00AE68A8"/>
        </w:tc>
        <w:tc>
          <w:tcPr>
            <w:tcW w:w="423" w:type="dxa"/>
            <w:vMerge/>
          </w:tcPr>
          <w:p w14:paraId="35D2B4C8" w14:textId="77777777" w:rsidR="00E77B5E" w:rsidRPr="005F36F1" w:rsidRDefault="00E77B5E" w:rsidP="00AE68A8"/>
        </w:tc>
        <w:tc>
          <w:tcPr>
            <w:tcW w:w="3300" w:type="dxa"/>
            <w:vAlign w:val="bottom"/>
          </w:tcPr>
          <w:p w14:paraId="6F6E3D03" w14:textId="77777777" w:rsidR="00E77B5E" w:rsidRPr="005F36F1" w:rsidRDefault="00E77B5E" w:rsidP="009B591F">
            <w:pPr>
              <w:pStyle w:val="af8"/>
            </w:pPr>
          </w:p>
          <w:p w14:paraId="73278C8E" w14:textId="77777777" w:rsidR="00E77B5E" w:rsidRPr="005F36F1" w:rsidRDefault="002674CB" w:rsidP="002674CB">
            <w:r>
              <w:rPr>
                <w:lang w:val="en-US"/>
              </w:rPr>
              <w:t xml:space="preserve">16 </w:t>
            </w:r>
            <w:r>
              <w:t>апреля 2020 года</w:t>
            </w:r>
          </w:p>
        </w:tc>
        <w:tc>
          <w:tcPr>
            <w:tcW w:w="3301" w:type="dxa"/>
            <w:vAlign w:val="bottom"/>
          </w:tcPr>
          <w:p w14:paraId="4F481627" w14:textId="77777777" w:rsidR="00E77B5E" w:rsidRPr="005F36F1" w:rsidRDefault="00907029" w:rsidP="002674CB">
            <w:pPr>
              <w:pStyle w:val="af8"/>
              <w:jc w:val="right"/>
            </w:pPr>
            <w:proofErr w:type="spellStart"/>
            <w:r>
              <w:t>г.Минск</w:t>
            </w:r>
            <w:proofErr w:type="spellEnd"/>
          </w:p>
          <w:p w14:paraId="1B86A5AB" w14:textId="77777777" w:rsidR="00E77B5E" w:rsidRPr="005F36F1" w:rsidRDefault="00E77B5E" w:rsidP="009B591F">
            <w:pPr>
              <w:pStyle w:val="af8"/>
            </w:pPr>
          </w:p>
        </w:tc>
      </w:tr>
      <w:tr w:rsidR="00E77B5E" w:rsidRPr="005F36F1" w14:paraId="553E2E86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4C0F2388" w14:textId="77777777" w:rsidR="00E77B5E" w:rsidRPr="005F36F1" w:rsidRDefault="00E77B5E" w:rsidP="00AE68A8"/>
        </w:tc>
        <w:tc>
          <w:tcPr>
            <w:tcW w:w="423" w:type="dxa"/>
            <w:vMerge/>
          </w:tcPr>
          <w:p w14:paraId="7BD2FFA7" w14:textId="77777777" w:rsidR="00E77B5E" w:rsidRPr="005F36F1" w:rsidRDefault="00E77B5E" w:rsidP="00AE68A8"/>
        </w:tc>
        <w:tc>
          <w:tcPr>
            <w:tcW w:w="6601" w:type="dxa"/>
            <w:gridSpan w:val="2"/>
            <w:vMerge w:val="restart"/>
          </w:tcPr>
          <w:p w14:paraId="68A6B568" w14:textId="77777777" w:rsidR="00E77B5E" w:rsidRPr="005F36F1" w:rsidRDefault="00E77B5E" w:rsidP="009B591F">
            <w:pPr>
              <w:pStyle w:val="1"/>
            </w:pPr>
            <w:r w:rsidRPr="005F36F1">
              <w:rPr>
                <w:lang w:bidi="ru-RU"/>
              </w:rPr>
              <w:t xml:space="preserve">Здравствуйте, </w:t>
            </w:r>
            <w:r w:rsidR="00D90E68">
              <w:t>дорогие друзья</w:t>
            </w:r>
            <w:r w:rsidRPr="005F36F1">
              <w:rPr>
                <w:lang w:bidi="ru-RU"/>
              </w:rPr>
              <w:t>!</w:t>
            </w:r>
          </w:p>
          <w:p w14:paraId="5E8A4DD7" w14:textId="77777777" w:rsidR="00E77B5E" w:rsidRDefault="00D90E68" w:rsidP="00C45EC4">
            <w:pPr>
              <w:jc w:val="both"/>
            </w:pPr>
            <w:r>
              <w:t xml:space="preserve">Ровно 20 лет назад была зарегистрирована наша организация. Несколько иначе мы планировали отметить эту важную веху в </w:t>
            </w:r>
            <w:r w:rsidR="002674CB">
              <w:t xml:space="preserve">своем </w:t>
            </w:r>
            <w:r>
              <w:t>развитии. Два десятилетия были разными по насыщенности, но неизменными были команда единомышленников и стремление сделать жизнь наших детей, которые находятся в трудных жизненных условиях, ярче, насыщеннее, помочь преодолеть те границы, которые возвела пред ними жизнь. И этот юбилейный для нас год мы хотели еще раз продемонстрировать нашу солидарность, определить новые горизонты и взять старт на их преодоление.</w:t>
            </w:r>
          </w:p>
          <w:p w14:paraId="7AD922FE" w14:textId="77777777" w:rsidR="008A78D7" w:rsidRDefault="00D90E68" w:rsidP="00C45EC4">
            <w:pPr>
              <w:jc w:val="both"/>
            </w:pPr>
            <w:r>
              <w:t xml:space="preserve">К сожалению, жизнь вносит свои коррективы и бросает неожиданные вызовы. И на </w:t>
            </w:r>
            <w:r w:rsidR="008A78D7">
              <w:t>передовой, как всегда,</w:t>
            </w:r>
            <w:r>
              <w:t xml:space="preserve"> оказались </w:t>
            </w:r>
            <w:proofErr w:type="gramStart"/>
            <w:r>
              <w:t>вы – наши партнеры</w:t>
            </w:r>
            <w:proofErr w:type="gramEnd"/>
            <w:r>
              <w:t xml:space="preserve">, коллеги, друзья и конечно, ребята, ради которых мы все работаем. Ситуация разделила нас. И, несмотря на понимание важности и жизненной необходимости этого, тяжело понимать, что мы не можем сделать много из того, чего следовало и хотелось бы…  </w:t>
            </w:r>
            <w:r w:rsidR="008A78D7">
              <w:t>Распространение коронавируса и заболевания Covid-19 создало опасную ситуацию для людей во всем мире.</w:t>
            </w:r>
          </w:p>
          <w:p w14:paraId="77206E12" w14:textId="77777777" w:rsidR="008A78D7" w:rsidRDefault="008A78D7" w:rsidP="00C45EC4">
            <w:pPr>
              <w:jc w:val="both"/>
            </w:pPr>
            <w:r>
              <w:t>Мы хотим, чтобы вы знали, что мы продолжаем нашу деятельность несмотря ни на что. Мы принимаем все необходимые меры предосторожности и готовы прийти Вам на помощь, пусть это может быть только в виртуальном формате. Некоторые мероприятия мы отменили, а некоторые перенесли на более поздний срок, но мы также переосмысливаем ситуацию и находим новые решения! Мы инновационная, творческая организация, и делаем всё, что в наших силах.</w:t>
            </w:r>
          </w:p>
          <w:p w14:paraId="322B95DC" w14:textId="77777777" w:rsidR="008A78D7" w:rsidRDefault="008A78D7" w:rsidP="008A78D7"/>
          <w:p w14:paraId="4D20F35C" w14:textId="77777777" w:rsidR="008C3339" w:rsidRDefault="008A78D7" w:rsidP="00C45EC4">
            <w:pPr>
              <w:jc w:val="both"/>
            </w:pPr>
            <w:r>
              <w:lastRenderedPageBreak/>
              <w:t xml:space="preserve">Мы </w:t>
            </w:r>
            <w:r w:rsidR="008C3339">
              <w:t xml:space="preserve">выражаем свою солидарность всем работникам учреждений, администрации, ребятам! Вам выпала сложная миссия с – сохранить свое здоровье, здоровье своих близких, а </w:t>
            </w:r>
            <w:r>
              <w:t>также</w:t>
            </w:r>
            <w:r w:rsidR="008C3339">
              <w:t xml:space="preserve"> своих</w:t>
            </w:r>
            <w:r>
              <w:t xml:space="preserve"> </w:t>
            </w:r>
            <w:r w:rsidR="008C3339">
              <w:t xml:space="preserve">подопечных и воспитанников! И мы готовы предпринять все шаги, чтобы помочь вам это </w:t>
            </w:r>
            <w:r w:rsidR="002674CB">
              <w:t xml:space="preserve">делать </w:t>
            </w:r>
            <w:r w:rsidR="008C3339">
              <w:t xml:space="preserve">наилучшим образом. Пожалуйста, будьте с нами на связи! Сообщите, как мы могли бы вам помочь, в чем вы нуждаетесь. </w:t>
            </w:r>
            <w:r>
              <w:t xml:space="preserve">Мы </w:t>
            </w:r>
            <w:r w:rsidR="008C3339">
              <w:t xml:space="preserve">всегда </w:t>
            </w:r>
            <w:r>
              <w:t xml:space="preserve">думаем о вас и хотели бы знать, можем ли что-нибудь для вас сделать? </w:t>
            </w:r>
          </w:p>
          <w:p w14:paraId="0424F37B" w14:textId="77777777" w:rsidR="008A78D7" w:rsidRDefault="008C3339" w:rsidP="00C45EC4">
            <w:pPr>
              <w:jc w:val="both"/>
            </w:pPr>
            <w:r>
              <w:t xml:space="preserve">Кроме средств защиты, мы понимаем, что ваши ребята, а возможно и взрослые, нуждаются в дополнительном внимании, общении. Было бы хорошо, совместно создать и реализовать дополнительные ресурсы для общения посредством сети интернет. </w:t>
            </w:r>
            <w:r w:rsidR="008A78D7">
              <w:t>Например, через дискуссионн</w:t>
            </w:r>
            <w:r>
              <w:t>ы</w:t>
            </w:r>
            <w:r w:rsidR="002674CB">
              <w:t>е</w:t>
            </w:r>
            <w:r>
              <w:t xml:space="preserve"> или коммуникативны</w:t>
            </w:r>
            <w:r w:rsidR="002674CB">
              <w:t>е</w:t>
            </w:r>
            <w:r w:rsidR="008A78D7">
              <w:t xml:space="preserve"> групп</w:t>
            </w:r>
            <w:r w:rsidR="002674CB">
              <w:t>ы в социальных сетях или мессенджерах</w:t>
            </w:r>
            <w:r w:rsidR="008A78D7">
              <w:t>?</w:t>
            </w:r>
            <w:r>
              <w:t xml:space="preserve"> Мы готовы помочь в расширении возможностей для общения ваших ребят со своими родными, друзьями и нашими волонтерами (создание </w:t>
            </w:r>
            <w:r w:rsidR="002674CB">
              <w:t xml:space="preserve">для этого в ваших учреждениях </w:t>
            </w:r>
            <w:r>
              <w:t>специальных помещений</w:t>
            </w:r>
            <w:r w:rsidR="002674CB">
              <w:t xml:space="preserve"> или условий</w:t>
            </w:r>
            <w:r>
              <w:t>)?</w:t>
            </w:r>
            <w:r w:rsidR="008A78D7">
              <w:t xml:space="preserve"> </w:t>
            </w:r>
            <w:r>
              <w:t>И, конечно, ваши потребности в средствах защиты</w:t>
            </w:r>
            <w:r w:rsidR="002674CB">
              <w:t>,</w:t>
            </w:r>
            <w:r>
              <w:t xml:space="preserve"> иных</w:t>
            </w:r>
            <w:r w:rsidR="002674CB">
              <w:t xml:space="preserve"> приспособлениях и материалах, которые помогут с достоинством преодолеть этот сложный период, мы готовы изучить и помочь в их реализации. Сообщите нам! </w:t>
            </w:r>
            <w:r w:rsidR="008A78D7">
              <w:t xml:space="preserve">Поделитесь с нами вашими мыслями и идеями по электронному адресу: </w:t>
            </w:r>
            <w:hyperlink r:id="rId12" w:history="1">
              <w:r w:rsidR="002674CB" w:rsidRPr="00C52F40">
                <w:rPr>
                  <w:rStyle w:val="affffff4"/>
                </w:rPr>
                <w:t>wwb@tut.by</w:t>
              </w:r>
            </w:hyperlink>
          </w:p>
          <w:p w14:paraId="189D6E1B" w14:textId="77777777" w:rsidR="002674CB" w:rsidRDefault="002674CB" w:rsidP="00C45EC4">
            <w:pPr>
              <w:jc w:val="both"/>
            </w:pPr>
            <w:r>
              <w:t>Мы были бы рады высылать вам информацию, и будем признательны за ее распространение среди ребят и сотрудников. В приложении вы найдете несколько полезных материалов.</w:t>
            </w:r>
          </w:p>
          <w:p w14:paraId="6A95D307" w14:textId="77777777" w:rsidR="00D90E68" w:rsidRPr="005F36F1" w:rsidRDefault="008A78D7" w:rsidP="00C45EC4">
            <w:pPr>
              <w:jc w:val="both"/>
            </w:pPr>
            <w:r>
              <w:t xml:space="preserve">Заботьтесь друг о друге, следуйте официальным рекомендациям, а также помогайте вашим </w:t>
            </w:r>
            <w:r w:rsidR="002674CB">
              <w:t xml:space="preserve">близким и родным, </w:t>
            </w:r>
            <w:r>
              <w:t>коллегам и друзьям</w:t>
            </w:r>
            <w:r w:rsidR="002674CB">
              <w:t xml:space="preserve">, а также тем, кому сложно защитить себя самостоятельно, нашим Ребятам, </w:t>
            </w:r>
            <w:r>
              <w:t>чувствовать себя хорошо и оставаться здоровыми.</w:t>
            </w:r>
          </w:p>
          <w:sdt>
            <w:sdtPr>
              <w:id w:val="877970023"/>
              <w:placeholder>
                <w:docPart w:val="2D5F620BD2404878BF904DF2E0B64911"/>
              </w:placeholder>
              <w:temporary/>
              <w:showingPlcHdr/>
              <w15:appearance w15:val="hidden"/>
            </w:sdtPr>
            <w:sdtEndPr/>
            <w:sdtContent>
              <w:p w14:paraId="10CDAFDA" w14:textId="77777777" w:rsidR="00E77B5E" w:rsidRPr="005F36F1" w:rsidRDefault="00E77B5E" w:rsidP="00C83A18">
                <w:pPr>
                  <w:pStyle w:val="afa"/>
                </w:pPr>
                <w:r w:rsidRPr="005F36F1">
                  <w:rPr>
                    <w:lang w:bidi="ru-RU"/>
                  </w:rPr>
                  <w:t>С уважением,</w:t>
                </w:r>
              </w:p>
            </w:sdtContent>
          </w:sdt>
          <w:p w14:paraId="3DDFFEC9" w14:textId="77777777" w:rsidR="00E77B5E" w:rsidRPr="005F36F1" w:rsidRDefault="002674CB" w:rsidP="00AE68A8">
            <w:r>
              <w:t>Правление и коллектив БОО «Мир без границ»</w:t>
            </w:r>
          </w:p>
        </w:tc>
      </w:tr>
      <w:tr w:rsidR="00E77B5E" w:rsidRPr="005F36F1" w14:paraId="6C98D413" w14:textId="77777777" w:rsidTr="00E77B5E">
        <w:trPr>
          <w:trHeight w:val="1164"/>
        </w:trPr>
        <w:tc>
          <w:tcPr>
            <w:tcW w:w="719" w:type="dxa"/>
          </w:tcPr>
          <w:p w14:paraId="4D8BABC9" w14:textId="77777777" w:rsidR="00E77B5E" w:rsidRPr="005F36F1" w:rsidRDefault="00E77B5E" w:rsidP="00AE68A8"/>
        </w:tc>
        <w:tc>
          <w:tcPr>
            <w:tcW w:w="2940" w:type="dxa"/>
            <w:gridSpan w:val="2"/>
          </w:tcPr>
          <w:p w14:paraId="024A2773" w14:textId="77777777" w:rsidR="00E77B5E" w:rsidRPr="005F36F1" w:rsidRDefault="00E77B5E" w:rsidP="00AE68A8"/>
        </w:tc>
        <w:tc>
          <w:tcPr>
            <w:tcW w:w="423" w:type="dxa"/>
            <w:vMerge/>
          </w:tcPr>
          <w:p w14:paraId="71D809B1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07F8BDDF" w14:textId="77777777" w:rsidR="00E77B5E" w:rsidRPr="005F36F1" w:rsidRDefault="00E77B5E" w:rsidP="00AE68A8"/>
        </w:tc>
      </w:tr>
      <w:tr w:rsidR="00E77B5E" w:rsidRPr="005F36F1" w14:paraId="7E9E1EA0" w14:textId="77777777" w:rsidTr="00E77B5E">
        <w:trPr>
          <w:trHeight w:val="543"/>
        </w:trPr>
        <w:tc>
          <w:tcPr>
            <w:tcW w:w="719" w:type="dxa"/>
          </w:tcPr>
          <w:p w14:paraId="3E0CC25B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A88F4CE" w14:textId="77777777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DA926EB" wp14:editId="4D46D5C5">
                      <wp:extent cx="337185" cy="333375"/>
                      <wp:effectExtent l="0" t="0" r="5715" b="9525"/>
                      <wp:docPr id="21" name="Группа 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0ABA5" id="Группа 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3242AD9" w14:textId="77777777" w:rsidR="00E77B5E" w:rsidRPr="005F36F1" w:rsidRDefault="00B25D43" w:rsidP="00AE68A8">
            <w:pPr>
              <w:pStyle w:val="af1"/>
            </w:pPr>
            <w:proofErr w:type="spellStart"/>
            <w:r>
              <w:t>Ул.</w:t>
            </w:r>
            <w:r w:rsidR="00450740">
              <w:t>Брестская</w:t>
            </w:r>
            <w:proofErr w:type="spellEnd"/>
            <w:r w:rsidR="00450740">
              <w:t>, 34-76</w:t>
            </w:r>
          </w:p>
          <w:p w14:paraId="5D8CA085" w14:textId="2F60CFED" w:rsidR="00E77B5E" w:rsidRPr="005F36F1" w:rsidRDefault="00310171" w:rsidP="00AE68A8">
            <w:pPr>
              <w:pStyle w:val="af1"/>
            </w:pPr>
            <w:proofErr w:type="spellStart"/>
            <w:r>
              <w:t>г</w:t>
            </w:r>
            <w:r w:rsidR="00B25D43">
              <w:t>.</w:t>
            </w:r>
            <w:r w:rsidR="00450740">
              <w:t>Минск</w:t>
            </w:r>
            <w:proofErr w:type="spellEnd"/>
            <w:r w:rsidR="00450740">
              <w:t>, 220099</w:t>
            </w:r>
          </w:p>
        </w:tc>
        <w:tc>
          <w:tcPr>
            <w:tcW w:w="423" w:type="dxa"/>
            <w:vMerge/>
          </w:tcPr>
          <w:p w14:paraId="76F6F869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7BA4DC23" w14:textId="77777777" w:rsidR="00E77B5E" w:rsidRPr="005F36F1" w:rsidRDefault="00E77B5E" w:rsidP="00AE68A8"/>
        </w:tc>
      </w:tr>
      <w:tr w:rsidR="00E77B5E" w:rsidRPr="005F36F1" w14:paraId="3C784F38" w14:textId="77777777" w:rsidTr="00E77B5E">
        <w:trPr>
          <w:trHeight w:val="183"/>
        </w:trPr>
        <w:tc>
          <w:tcPr>
            <w:tcW w:w="719" w:type="dxa"/>
          </w:tcPr>
          <w:p w14:paraId="1309E055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7CEFC842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15E292B3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3022A748" w14:textId="77777777" w:rsidR="00E77B5E" w:rsidRPr="005F36F1" w:rsidRDefault="00E77B5E" w:rsidP="00AE68A8"/>
        </w:tc>
      </w:tr>
      <w:tr w:rsidR="00E77B5E" w:rsidRPr="005F36F1" w14:paraId="037B2F9E" w14:textId="77777777" w:rsidTr="00E77B5E">
        <w:trPr>
          <w:trHeight w:val="624"/>
        </w:trPr>
        <w:tc>
          <w:tcPr>
            <w:tcW w:w="719" w:type="dxa"/>
          </w:tcPr>
          <w:p w14:paraId="6E83FDEB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8B113C2" w14:textId="77777777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3183BC96" wp14:editId="25E68E0D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FBA4E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C4FEF31" w14:textId="77777777" w:rsidR="00E77B5E" w:rsidRPr="005F36F1" w:rsidRDefault="00450740" w:rsidP="00AE68A8">
            <w:pPr>
              <w:pStyle w:val="af1"/>
            </w:pPr>
            <w:r>
              <w:t>+375 17 3981240</w:t>
            </w:r>
          </w:p>
        </w:tc>
        <w:tc>
          <w:tcPr>
            <w:tcW w:w="423" w:type="dxa"/>
            <w:vMerge/>
          </w:tcPr>
          <w:p w14:paraId="4197EBFD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7C4523CB" w14:textId="77777777" w:rsidR="00E77B5E" w:rsidRPr="005F36F1" w:rsidRDefault="00E77B5E" w:rsidP="00AE68A8"/>
        </w:tc>
      </w:tr>
      <w:tr w:rsidR="00E77B5E" w:rsidRPr="005F36F1" w14:paraId="43B1EF28" w14:textId="77777777" w:rsidTr="00E77B5E">
        <w:trPr>
          <w:trHeight w:val="183"/>
        </w:trPr>
        <w:tc>
          <w:tcPr>
            <w:tcW w:w="719" w:type="dxa"/>
          </w:tcPr>
          <w:p w14:paraId="27DE6018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19194C31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7A8CB49C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02F9C973" w14:textId="77777777" w:rsidR="00E77B5E" w:rsidRPr="005F36F1" w:rsidRDefault="00E77B5E" w:rsidP="00AE68A8"/>
        </w:tc>
      </w:tr>
      <w:tr w:rsidR="00E77B5E" w:rsidRPr="005F36F1" w14:paraId="51CCEE5F" w14:textId="77777777" w:rsidTr="00E77B5E">
        <w:trPr>
          <w:trHeight w:val="633"/>
        </w:trPr>
        <w:tc>
          <w:tcPr>
            <w:tcW w:w="719" w:type="dxa"/>
          </w:tcPr>
          <w:p w14:paraId="1C30BC16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AC475A" w14:textId="77777777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18E44E1C" wp14:editId="0995434B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0948D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039F361" w14:textId="77777777" w:rsidR="00E77B5E" w:rsidRPr="005F36F1" w:rsidRDefault="00450740" w:rsidP="00AE68A8">
            <w:pPr>
              <w:pStyle w:val="af1"/>
            </w:pPr>
            <w:r>
              <w:rPr>
                <w:lang w:val="en-US"/>
              </w:rPr>
              <w:t>wwb@tut.by</w:t>
            </w:r>
          </w:p>
        </w:tc>
        <w:tc>
          <w:tcPr>
            <w:tcW w:w="423" w:type="dxa"/>
            <w:vMerge/>
          </w:tcPr>
          <w:p w14:paraId="3A3AA61B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770339CA" w14:textId="77777777" w:rsidR="00E77B5E" w:rsidRPr="005F36F1" w:rsidRDefault="00E77B5E" w:rsidP="00AE68A8"/>
        </w:tc>
      </w:tr>
      <w:tr w:rsidR="00E77B5E" w:rsidRPr="005F36F1" w14:paraId="6EFD801F" w14:textId="77777777" w:rsidTr="00E77B5E">
        <w:trPr>
          <w:trHeight w:val="174"/>
        </w:trPr>
        <w:tc>
          <w:tcPr>
            <w:tcW w:w="719" w:type="dxa"/>
          </w:tcPr>
          <w:p w14:paraId="3DE1933F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11DA9E79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0AFE3F7C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56D61C03" w14:textId="77777777" w:rsidR="00E77B5E" w:rsidRPr="005F36F1" w:rsidRDefault="00E77B5E" w:rsidP="00AE68A8"/>
        </w:tc>
      </w:tr>
      <w:tr w:rsidR="00E77B5E" w:rsidRPr="005F36F1" w14:paraId="2584F50E" w14:textId="77777777" w:rsidTr="00E77B5E">
        <w:trPr>
          <w:trHeight w:val="633"/>
        </w:trPr>
        <w:tc>
          <w:tcPr>
            <w:tcW w:w="719" w:type="dxa"/>
          </w:tcPr>
          <w:p w14:paraId="0E2907B9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19EB65" w14:textId="77777777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3E4353C9" wp14:editId="37F2210F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1B9A5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8685B75" w14:textId="77777777" w:rsidR="00E77B5E" w:rsidRPr="005F36F1" w:rsidRDefault="00450740" w:rsidP="00AE68A8">
            <w:pPr>
              <w:pStyle w:val="af1"/>
            </w:pPr>
            <w:r>
              <w:rPr>
                <w:lang w:val="en-US"/>
              </w:rPr>
              <w:t>wwb.by</w:t>
            </w:r>
          </w:p>
        </w:tc>
        <w:tc>
          <w:tcPr>
            <w:tcW w:w="423" w:type="dxa"/>
            <w:vMerge/>
          </w:tcPr>
          <w:p w14:paraId="76896234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0F8968C5" w14:textId="77777777" w:rsidR="00E77B5E" w:rsidRPr="005F36F1" w:rsidRDefault="00E77B5E" w:rsidP="00AE68A8"/>
        </w:tc>
      </w:tr>
      <w:tr w:rsidR="00E77B5E" w:rsidRPr="005F36F1" w14:paraId="7518990C" w14:textId="77777777" w:rsidTr="00E77B5E">
        <w:trPr>
          <w:trHeight w:val="2448"/>
        </w:trPr>
        <w:tc>
          <w:tcPr>
            <w:tcW w:w="719" w:type="dxa"/>
          </w:tcPr>
          <w:p w14:paraId="78B9E95B" w14:textId="77777777" w:rsidR="00E77B5E" w:rsidRPr="005F36F1" w:rsidRDefault="00E77B5E" w:rsidP="00AE68A8"/>
        </w:tc>
        <w:tc>
          <w:tcPr>
            <w:tcW w:w="2940" w:type="dxa"/>
            <w:gridSpan w:val="2"/>
          </w:tcPr>
          <w:p w14:paraId="0F3A4F02" w14:textId="77777777" w:rsidR="00E77B5E" w:rsidRPr="005F36F1" w:rsidRDefault="00E77B5E" w:rsidP="00AE68A8"/>
        </w:tc>
        <w:tc>
          <w:tcPr>
            <w:tcW w:w="423" w:type="dxa"/>
          </w:tcPr>
          <w:p w14:paraId="4AF5B872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4FB1DA82" w14:textId="77777777" w:rsidR="00E77B5E" w:rsidRPr="005F36F1" w:rsidRDefault="00E77B5E" w:rsidP="00AE68A8"/>
        </w:tc>
      </w:tr>
    </w:tbl>
    <w:p w14:paraId="4BB449CF" w14:textId="77777777" w:rsidR="007F5B63" w:rsidRPr="005F36F1" w:rsidRDefault="007F5B63" w:rsidP="009B591F"/>
    <w:sectPr w:rsidR="007F5B63" w:rsidRPr="005F36F1" w:rsidSect="005F36F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70CEF" w14:textId="77777777" w:rsidR="00286CBE" w:rsidRDefault="00286CBE" w:rsidP="00590471">
      <w:r>
        <w:separator/>
      </w:r>
    </w:p>
  </w:endnote>
  <w:endnote w:type="continuationSeparator" w:id="0">
    <w:p w14:paraId="6FF0D0A3" w14:textId="77777777" w:rsidR="00286CBE" w:rsidRDefault="00286CB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9246F" w14:textId="77777777" w:rsidR="00286CBE" w:rsidRDefault="00286CBE" w:rsidP="00590471">
      <w:r>
        <w:separator/>
      </w:r>
    </w:p>
  </w:footnote>
  <w:footnote w:type="continuationSeparator" w:id="0">
    <w:p w14:paraId="608B9FA0" w14:textId="77777777" w:rsidR="00286CBE" w:rsidRDefault="00286CB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A2DF" w14:textId="77777777" w:rsidR="00590471" w:rsidRPr="005F36F1" w:rsidRDefault="00AE68A8" w:rsidP="00060042">
    <w:pPr>
      <w:pStyle w:val="a7"/>
    </w:pPr>
    <w:r w:rsidRPr="005F36F1">
      <w:rPr>
        <w:noProof/>
        <w:lang w:bidi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9CCE8E2" wp14:editId="450F1A8B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852E75" id="Группа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u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o+PPZg5TNqYsLlRM5OzTVvziojxA0oPSvcvvETBUIUit0ejRDOu3P9XZIJG&#10;YYyYIsbFRYDpMLZy/1+5NCvHrRugbqtKkNIUN34hpaU3FVApFMXHqlvVpTSkdPJAWG++V9IGjcRH&#10;2HLMGyUGnfejlD9aKKZQvahFSVzMIemRmwqAFQoK5aFPMa4Sg9KLXSmM6XYTv5BWO6pfM21rAnVB&#10;iaSSKoWi0b/qikh2KG19fK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Tvlfxhv1e6Tng&#10;DhG4Maq2Uo1Coip+WKLRUe3PE2/HvFGwMyEi4W9AL7k2TtOxQdhqGLxhzuVriUY5iW6UFhyPq2GE&#10;6M2diAtyjWu5Kse3YSiezfnF9wlbxNn5iWZYiZKh5Ws1LZ2HBk0OrFEfu+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PJvxSzXqLAB9cm7ZT+GycOitRDzhNex1ZJpeMVkpFmCiXilVq&#10;lqJZubWiFJ2Nd6RTMWKla32WY1mJvqnc1xiLpK60OBVacsxwuLtLxigv3R1EaX0y5pkInC2AP13g&#10;GmEbldPelNYbH0zP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nd+knsgfqSB6oblScZBHzbTQrLelycFxtPnPmI6TqQ5KdDyaRISHJIFuJoKXD5BYaGYMspg&#10;WBl3uwOpWgcr3o/NPUG1cIBx8WHVd+gaEKFcRHo+ZZ4vhA+eKgop5qvMdvswosnzkVnZZwu2kUhh&#10;vIv7P3Twu9kKdeKVwd/S48vKjKMmbHwYS2TzjCCiXXuI4b1CE2B2zoucSKvZ5oOfID355NBIJq9r&#10;SzUdljcGJbvUu7szUf+VLKXrpr112TGbosnC25NARF7SvnWrenOpaZbj85LI/8q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v99nKjzMBF87J3OBg3zdANgt8V10NmGJ2gsJIGuLYKFMolilecUSEOZIffUXhRRFeLtkTM+&#10;zaTq0wDsxqdrV1GCxDWTCEgDnnyxztTcUPrImBTLnIVg56cFH06S/IYBQylbHqNF5J7EKSLf+fWc&#10;CcfAONmzgHXNgzQynRKMosw8KWgrh40LrN2zKrO+kJ5kDhXkQ3mYm3jEhHTIYrkbe865PYZ+r+Ys&#10;lHLM+R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Nb&#10;tRXzEGbh+hSmQPs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A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V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l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tfEwvrNO/3/Nfvl1lxUI+oC9tdzcZiqQpQl3Ophp+hPnOUrogq2Fct5hYT&#10;+z2gOC/8CnyaOqHKi3A0OM1RdEjqYp2Y1Lg4q/D6aLt34Qh7yFBMJCQRAqFaqKQVwtqwGYIXIWVo&#10;3lMho9ZG3BwhBMt33KDCWneH7KLoyc9uqhIvMOX3/Ne7iRJr6cf7sxrJ71VoMUqtjJzDKlVs0Yxp&#10;xmBVjhQImvDUzSZc406iPIaCPMcKyzMwzJekLfX0LkZ5ox4+sSzMt9crSYPM9gUTFZqhfKk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z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D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Y5cBfYk4QQ+kzm3DoZDnTKrSsFwvPcERvEXu8NLktJ&#10;7v1dEjPHNrOxPYswWbdOBreHKBpKNMy5YU5GUtLJ4PasXg6n1iv7xLiBeUoiGE6mLpvYCgm3rhSI&#10;VhLXCXY3l162j4SbfOGEW1cK4vY6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fX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ReQ5WcOI57BYaki9mDsZldgmuq62fPPWHHvZLMfx3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TT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WvgQMkusqoYmfC0aVquRXx6vojdpIcW/oMgCBasO7uxM6fdVS9Y1yZcHSdEzu13oY1&#10;DUIYFTcUZUEIQ5XS5OZ1cqsF/aeaoiJwgTINlKJhShdekWx01ZHyooVO+0JAAwJunKopp6L2kF5U&#10;5+N67T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bUhQ+HF5Cdz6PYG65XYooYLvQdP&#10;ndyb+9q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W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U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yNIfB6&#10;QZDIXVZmBoLE2eRYODavVTCRqBwLT8x7VYhLAUsjmhwL18hqBiYS9WgIF0qaVVAkmhwLj6BoFUwk&#10;6gGR2eRYuK9KNTCRqIdEZpNj4YU01cBEonIsPEfgdePlqIjJsXAzn1TB5Fh42UkzMJF4OTBicizz&#10;5ciIybFw64dWwbSJl2MjJscyXw6OmBzLfDk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CM1rMHZ6bst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b5C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VDtLI5XMBgBj4CYADgAAAAAAAAAAAAAAAAAuAgAAZHJzL2Uyb0RvYy54bWxQSwECLQAU&#10;AAYACAAAACEAKwvhF+MAAAAOAQAADwAAAAAAAAAAAAAAAADvzgYAZHJzL2Rvd25yZXYueG1sUEsF&#10;BgAAAAAEAAQA8wAAAP/PBgAAAA==&#10;">
              <v:group id="Группа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40"/>
    <w:rsid w:val="00055B72"/>
    <w:rsid w:val="00060042"/>
    <w:rsid w:val="00084589"/>
    <w:rsid w:val="0008685D"/>
    <w:rsid w:val="00112FD7"/>
    <w:rsid w:val="001253DD"/>
    <w:rsid w:val="00150ABD"/>
    <w:rsid w:val="00222466"/>
    <w:rsid w:val="00236632"/>
    <w:rsid w:val="002674CB"/>
    <w:rsid w:val="00286CBE"/>
    <w:rsid w:val="0029260E"/>
    <w:rsid w:val="002B4549"/>
    <w:rsid w:val="002F456B"/>
    <w:rsid w:val="00310171"/>
    <w:rsid w:val="00310F17"/>
    <w:rsid w:val="003326CB"/>
    <w:rsid w:val="00376291"/>
    <w:rsid w:val="003763B9"/>
    <w:rsid w:val="00380FD1"/>
    <w:rsid w:val="00383D02"/>
    <w:rsid w:val="00384CE1"/>
    <w:rsid w:val="00450740"/>
    <w:rsid w:val="004E158A"/>
    <w:rsid w:val="005471D7"/>
    <w:rsid w:val="00565C77"/>
    <w:rsid w:val="0056708E"/>
    <w:rsid w:val="005801E5"/>
    <w:rsid w:val="00590471"/>
    <w:rsid w:val="005D01FA"/>
    <w:rsid w:val="005D45DC"/>
    <w:rsid w:val="005F36F1"/>
    <w:rsid w:val="006404F8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A78D7"/>
    <w:rsid w:val="008B108C"/>
    <w:rsid w:val="008C2CFC"/>
    <w:rsid w:val="008C3339"/>
    <w:rsid w:val="00907029"/>
    <w:rsid w:val="009475DC"/>
    <w:rsid w:val="00967B93"/>
    <w:rsid w:val="009B591F"/>
    <w:rsid w:val="00A31B16"/>
    <w:rsid w:val="00AC0C9E"/>
    <w:rsid w:val="00AE68A8"/>
    <w:rsid w:val="00B25D43"/>
    <w:rsid w:val="00B6466C"/>
    <w:rsid w:val="00B76CDA"/>
    <w:rsid w:val="00C14078"/>
    <w:rsid w:val="00C45EC4"/>
    <w:rsid w:val="00C83A18"/>
    <w:rsid w:val="00CC1E8B"/>
    <w:rsid w:val="00CD2321"/>
    <w:rsid w:val="00CE1E3D"/>
    <w:rsid w:val="00D053FA"/>
    <w:rsid w:val="00D26515"/>
    <w:rsid w:val="00D90E68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BEF15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styleId="afc">
    <w:name w:val="Mention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d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e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f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0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1">
    <w:name w:val="Bibliography"/>
    <w:basedOn w:val="a3"/>
    <w:next w:val="a3"/>
    <w:uiPriority w:val="37"/>
    <w:semiHidden/>
    <w:unhideWhenUsed/>
    <w:rsid w:val="00AC0C9E"/>
  </w:style>
  <w:style w:type="character" w:styleId="aff2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styleId="aff3">
    <w:name w:val="Hashtag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4">
    <w:name w:val="Message Header"/>
    <w:basedOn w:val="a3"/>
    <w:link w:val="aff5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5">
    <w:name w:val="Шапка Знак"/>
    <w:basedOn w:val="a4"/>
    <w:link w:val="aff4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6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9">
    <w:name w:val="Subtitle"/>
    <w:basedOn w:val="a3"/>
    <w:next w:val="a3"/>
    <w:link w:val="affa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a">
    <w:name w:val="Подзаголовок Знак"/>
    <w:basedOn w:val="a4"/>
    <w:link w:val="aff9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c">
    <w:name w:val="macro"/>
    <w:link w:val="affd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d">
    <w:name w:val="Текст макроса Знак"/>
    <w:basedOn w:val="a4"/>
    <w:link w:val="affc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0">
    <w:name w:val="Текст концевой сноски Знак"/>
    <w:basedOn w:val="a4"/>
    <w:link w:val="afff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4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5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7">
    <w:name w:val="annotation text"/>
    <w:basedOn w:val="a3"/>
    <w:link w:val="afff8"/>
    <w:uiPriority w:val="99"/>
    <w:semiHidden/>
    <w:unhideWhenUsed/>
    <w:rsid w:val="00AC0C9E"/>
    <w:rPr>
      <w:sz w:val="20"/>
      <w:szCs w:val="20"/>
    </w:rPr>
  </w:style>
  <w:style w:type="character" w:customStyle="1" w:styleId="afff8">
    <w:name w:val="Текст примечания Знак"/>
    <w:basedOn w:val="a4"/>
    <w:link w:val="a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rsid w:val="00AC0C9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b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c">
    <w:name w:val="Balloon Text"/>
    <w:basedOn w:val="a3"/>
    <w:link w:val="afffd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Текст выноски Знак"/>
    <w:basedOn w:val="a4"/>
    <w:link w:val="afffc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e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f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0">
    <w:name w:val="Document Map"/>
    <w:basedOn w:val="a3"/>
    <w:link w:val="affff1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styleId="17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2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3">
    <w:name w:val="Intense Quote"/>
    <w:basedOn w:val="a3"/>
    <w:next w:val="a3"/>
    <w:link w:val="affff4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4">
    <w:name w:val="Выделенная цитата Знак"/>
    <w:basedOn w:val="a4"/>
    <w:link w:val="affff3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5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6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styleId="-">
    <w:name w:val="Smart Hyperlink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styleId="affff7">
    <w:name w:val="Unresolved Mention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AC0C9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AC0C9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8">
    <w:name w:val="Body Text Indent"/>
    <w:basedOn w:val="a3"/>
    <w:link w:val="affff9"/>
    <w:uiPriority w:val="99"/>
    <w:semiHidden/>
    <w:unhideWhenUsed/>
    <w:rsid w:val="00AC0C9E"/>
    <w:pPr>
      <w:spacing w:after="120"/>
      <w:ind w:left="360"/>
    </w:pPr>
  </w:style>
  <w:style w:type="character" w:customStyle="1" w:styleId="affff9">
    <w:name w:val="Основной текст с отступом Знак"/>
    <w:basedOn w:val="a4"/>
    <w:link w:val="affff8"/>
    <w:uiPriority w:val="99"/>
    <w:semiHidden/>
    <w:rsid w:val="00AC0C9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AC0C9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a">
    <w:name w:val="Body Text First Indent"/>
    <w:basedOn w:val="a7"/>
    <w:link w:val="affffb"/>
    <w:uiPriority w:val="99"/>
    <w:semiHidden/>
    <w:unhideWhenUsed/>
    <w:rsid w:val="00AC0C9E"/>
    <w:pPr>
      <w:ind w:firstLine="360"/>
    </w:pPr>
  </w:style>
  <w:style w:type="character" w:customStyle="1" w:styleId="affffb">
    <w:name w:val="Красная строка Знак"/>
    <w:basedOn w:val="a8"/>
    <w:link w:val="affffa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8"/>
    <w:link w:val="2f4"/>
    <w:uiPriority w:val="99"/>
    <w:semiHidden/>
    <w:unhideWhenUsed/>
    <w:rsid w:val="00AC0C9E"/>
    <w:pPr>
      <w:spacing w:after="220"/>
      <w:ind w:firstLine="360"/>
    </w:pPr>
  </w:style>
  <w:style w:type="character" w:customStyle="1" w:styleId="2f4">
    <w:name w:val="Красная строка 2 Знак"/>
    <w:basedOn w:val="affff9"/>
    <w:link w:val="2f3"/>
    <w:uiPriority w:val="99"/>
    <w:semiHidden/>
    <w:rsid w:val="00AC0C9E"/>
    <w:rPr>
      <w:rFonts w:ascii="Calibri" w:hAnsi="Calibri" w:cs="Calibri"/>
    </w:rPr>
  </w:style>
  <w:style w:type="paragraph" w:styleId="affffc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d">
    <w:name w:val="Note Heading"/>
    <w:basedOn w:val="a3"/>
    <w:next w:val="a3"/>
    <w:link w:val="affffe"/>
    <w:uiPriority w:val="99"/>
    <w:semiHidden/>
    <w:unhideWhenUsed/>
    <w:rsid w:val="00AC0C9E"/>
    <w:pPr>
      <w:spacing w:after="0"/>
    </w:pPr>
  </w:style>
  <w:style w:type="character" w:customStyle="1" w:styleId="affffe">
    <w:name w:val="Заголовок записки Знак"/>
    <w:basedOn w:val="a4"/>
    <w:link w:val="affffd"/>
    <w:uiPriority w:val="99"/>
    <w:semiHidden/>
    <w:rsid w:val="00AC0C9E"/>
    <w:rPr>
      <w:rFonts w:ascii="Calibri" w:hAnsi="Calibri" w:cs="Calibri"/>
    </w:rPr>
  </w:style>
  <w:style w:type="table" w:styleId="afffff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2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3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3"/>
    <w:link w:val="afffff5"/>
    <w:uiPriority w:val="99"/>
    <w:semiHidden/>
    <w:unhideWhenUsed/>
    <w:rsid w:val="00AC0C9E"/>
    <w:pPr>
      <w:spacing w:after="0"/>
    </w:pPr>
  </w:style>
  <w:style w:type="character" w:customStyle="1" w:styleId="afffff5">
    <w:name w:val="Электронная подпись Знак"/>
    <w:basedOn w:val="a4"/>
    <w:link w:val="afffff4"/>
    <w:uiPriority w:val="99"/>
    <w:semiHidden/>
    <w:rsid w:val="00AC0C9E"/>
    <w:rPr>
      <w:rFonts w:ascii="Calibri" w:hAnsi="Calibri" w:cs="Calibri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AC0C9E"/>
  </w:style>
  <w:style w:type="character" w:customStyle="1" w:styleId="afffff7">
    <w:name w:val="Приветствие Знак"/>
    <w:basedOn w:val="a4"/>
    <w:link w:val="afffff6"/>
    <w:uiPriority w:val="99"/>
    <w:semiHidden/>
    <w:rsid w:val="00AC0C9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3"/>
    <w:link w:val="afffff9"/>
    <w:uiPriority w:val="99"/>
    <w:semiHidden/>
    <w:unhideWhenUsed/>
    <w:rsid w:val="00AC0C9E"/>
    <w:pPr>
      <w:spacing w:after="0"/>
      <w:ind w:left="4320"/>
    </w:pPr>
  </w:style>
  <w:style w:type="character" w:customStyle="1" w:styleId="afffff9">
    <w:name w:val="Подпись Знак"/>
    <w:basedOn w:val="a4"/>
    <w:link w:val="afffff8"/>
    <w:uiPriority w:val="99"/>
    <w:semiHidden/>
    <w:rsid w:val="00AC0C9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a">
    <w:name w:val="index heading"/>
    <w:basedOn w:val="a3"/>
    <w:next w:val="1b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b">
    <w:name w:val="Plain Text"/>
    <w:basedOn w:val="a3"/>
    <w:link w:val="afffffc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c">
    <w:name w:val="Текст Знак"/>
    <w:basedOn w:val="a4"/>
    <w:link w:val="afffffb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c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f">
    <w:name w:val="footnote text"/>
    <w:basedOn w:val="a3"/>
    <w:link w:val="affffff0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f0">
    <w:name w:val="Текст сноски Знак"/>
    <w:basedOn w:val="a4"/>
    <w:link w:val="affffff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f1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4"/>
    <w:uiPriority w:val="99"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6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wwb@tut.by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Local\Microsoft\Office\16.0\DTS\ru-RU%7bD47158C8-88C6-4F31-96E0-2061D4CF1068%7d\%7b1B341695-EEA3-4886-9210-572BAD6D036C%7dtf2274601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D5F620BD2404878BF904DF2E0B649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DDBE7B-8D46-4296-8E78-868133721EF9}"/>
      </w:docPartPr>
      <w:docPartBody>
        <w:p w:rsidR="0044429B" w:rsidRDefault="00E068D6">
          <w:pPr>
            <w:pStyle w:val="2D5F620BD2404878BF904DF2E0B64911"/>
          </w:pPr>
          <w:r w:rsidRPr="005F36F1">
            <w:rPr>
              <w:lang w:bidi="ru-RU"/>
            </w:rPr>
            <w:t>С уважением,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8D6"/>
    <w:rsid w:val="0044429B"/>
    <w:rsid w:val="00805F10"/>
    <w:rsid w:val="00E0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BY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0EF499579344BD281C445FEBB43375E">
    <w:name w:val="F0EF499579344BD281C445FEBB43375E"/>
  </w:style>
  <w:style w:type="paragraph" w:customStyle="1" w:styleId="07263343DAE04BCF8BFA43E89038AB39">
    <w:name w:val="07263343DAE04BCF8BFA43E89038AB39"/>
  </w:style>
  <w:style w:type="paragraph" w:customStyle="1" w:styleId="55677F9DB0AA411E9E559E0CF142A184">
    <w:name w:val="55677F9DB0AA411E9E559E0CF142A184"/>
  </w:style>
  <w:style w:type="paragraph" w:customStyle="1" w:styleId="ABEFF55C48DA4E63B312564CBAAA3BD0">
    <w:name w:val="ABEFF55C48DA4E63B312564CBAAA3BD0"/>
  </w:style>
  <w:style w:type="paragraph" w:customStyle="1" w:styleId="2D04ACC7625B479EB3818CCAE97DEE4C">
    <w:name w:val="2D04ACC7625B479EB3818CCAE97DEE4C"/>
  </w:style>
  <w:style w:type="paragraph" w:customStyle="1" w:styleId="821D9851908749A7ABD9D3CAF2BEBFF4">
    <w:name w:val="821D9851908749A7ABD9D3CAF2BEBFF4"/>
  </w:style>
  <w:style w:type="paragraph" w:customStyle="1" w:styleId="B40EE457D7E5443EBB6F3EB50F09705C">
    <w:name w:val="B40EE457D7E5443EBB6F3EB50F09705C"/>
  </w:style>
  <w:style w:type="paragraph" w:customStyle="1" w:styleId="A997F7CC66724A33BAC8602C008BC95E">
    <w:name w:val="A997F7CC66724A33BAC8602C008BC95E"/>
  </w:style>
  <w:style w:type="paragraph" w:customStyle="1" w:styleId="8593101629014FA280CF70502452881F">
    <w:name w:val="8593101629014FA280CF70502452881F"/>
  </w:style>
  <w:style w:type="paragraph" w:customStyle="1" w:styleId="BD201473D1DC46208C7AC728B45E8B81">
    <w:name w:val="BD201473D1DC46208C7AC728B45E8B81"/>
  </w:style>
  <w:style w:type="paragraph" w:customStyle="1" w:styleId="2D5F620BD2404878BF904DF2E0B64911">
    <w:name w:val="2D5F620BD2404878BF904DF2E0B64911"/>
  </w:style>
  <w:style w:type="paragraph" w:customStyle="1" w:styleId="EC70AB5F9E914BE9B405C1C1C2C44FB4">
    <w:name w:val="EC70AB5F9E914BE9B405C1C1C2C44FB4"/>
  </w:style>
  <w:style w:type="paragraph" w:customStyle="1" w:styleId="C9D71939BB36442A8FD6E53104495C46">
    <w:name w:val="C9D71939BB36442A8FD6E53104495C46"/>
  </w:style>
  <w:style w:type="paragraph" w:customStyle="1" w:styleId="F6CA85F16B2F4C75882D2AFC7C2AC8D6">
    <w:name w:val="F6CA85F16B2F4C75882D2AFC7C2AC8D6"/>
  </w:style>
  <w:style w:type="paragraph" w:customStyle="1" w:styleId="B8E0EBCB86F64ECA8297FD54DF6AAB10">
    <w:name w:val="B8E0EBCB86F64ECA8297FD54DF6AAB10"/>
  </w:style>
  <w:style w:type="paragraph" w:customStyle="1" w:styleId="4FD38087035A4945A83A7CF2A2D21B8C">
    <w:name w:val="4FD38087035A4945A83A7CF2A2D21B8C"/>
  </w:style>
  <w:style w:type="paragraph" w:customStyle="1" w:styleId="C29A8A77B7BF4DF98B72C843E3C13E62">
    <w:name w:val="C29A8A77B7BF4DF98B72C843E3C13E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89F2A74-464C-4DFB-82D0-03A0FA23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{1B341695-EEA3-4886-9210-572BAD6D036C}tf22746018</Template>
  <TotalTime>0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2020-04-16T10:51:00Z</dcterms:created>
  <dcterms:modified xsi:type="dcterms:W3CDTF">2020-05-14T06:29:00Z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